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376E" w:rsidRDefault="00FE071B"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2775585</wp:posOffset>
            </wp:positionH>
            <wp:positionV relativeFrom="paragraph">
              <wp:posOffset>-125095</wp:posOffset>
            </wp:positionV>
            <wp:extent cx="1186180" cy="1024890"/>
            <wp:effectExtent l="19050" t="0" r="0" b="0"/>
            <wp:wrapNone/>
            <wp:docPr id="3" name="Picture 1" descr="TIFFlogoBIGnot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IFFlogoBIGnota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6180" cy="1024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629C1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5252720</wp:posOffset>
            </wp:positionH>
            <wp:positionV relativeFrom="paragraph">
              <wp:posOffset>-252095</wp:posOffset>
            </wp:positionV>
            <wp:extent cx="1736090" cy="977900"/>
            <wp:effectExtent l="0" t="0" r="0" b="0"/>
            <wp:wrapSquare wrapText="bothSides"/>
            <wp:docPr id="2" name="Picture 2" descr="http://www.londonexplorer.net/wp-content/uploads/2012/12/36050_99_clu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londonexplorer.net/wp-content/uploads/2012/12/36050_99_club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090" cy="97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27621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6" type="#_x0000_t202" style="position:absolute;margin-left:-13.05pt;margin-top:-9.95pt;width:160.85pt;height:66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" fillcolor="#392c48" stroked="f">
            <v:textbox>
              <w:txbxContent>
                <w:p w:rsidR="00E629C1" w:rsidRPr="00E629C1" w:rsidRDefault="006219D7" w:rsidP="00E629C1">
                  <w:pPr>
                    <w:jc w:val="center"/>
                    <w:rPr>
                      <w:noProof/>
                      <w:sz w:val="80"/>
                      <w:szCs w:val="80"/>
                    </w:rPr>
                  </w:pPr>
                  <w:r>
                    <w:rPr>
                      <w:noProof/>
                      <w:sz w:val="80"/>
                      <w:szCs w:val="80"/>
                    </w:rPr>
                    <w:t>44</w:t>
                  </w:r>
                  <w:r w:rsidR="00E629C1" w:rsidRPr="00E629C1">
                    <w:rPr>
                      <w:noProof/>
                      <w:sz w:val="80"/>
                      <w:szCs w:val="80"/>
                    </w:rPr>
                    <w:t xml:space="preserve"> Club</w:t>
                  </w:r>
                </w:p>
              </w:txbxContent>
            </v:textbox>
          </v:shape>
        </w:pict>
      </w:r>
      <w:r w:rsidR="00E629C1">
        <w:t xml:space="preserve">      </w:t>
      </w:r>
    </w:p>
    <w:p w:rsidR="00E629C1" w:rsidRDefault="00E629C1"/>
    <w:p w:rsidR="00E629C1" w:rsidRDefault="00E629C1"/>
    <w:p w:rsidR="00732DD0" w:rsidRDefault="006219D7">
      <w:pPr>
        <w:rPr>
          <w:rFonts w:ascii="Century Gothic" w:hAnsi="Century Gothic"/>
          <w:sz w:val="52"/>
          <w:szCs w:val="52"/>
        </w:rPr>
      </w:pP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5080</wp:posOffset>
            </wp:positionH>
            <wp:positionV relativeFrom="paragraph">
              <wp:posOffset>666115</wp:posOffset>
            </wp:positionV>
            <wp:extent cx="6773545" cy="7981315"/>
            <wp:effectExtent l="0" t="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73545" cy="7981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E629C1" w:rsidRPr="00E629C1">
        <w:rPr>
          <w:rFonts w:ascii="Century Gothic" w:hAnsi="Century Gothic"/>
          <w:sz w:val="52"/>
          <w:szCs w:val="52"/>
        </w:rPr>
        <w:t>Name:</w:t>
      </w:r>
      <w:r w:rsidR="00E629C1">
        <w:rPr>
          <w:rFonts w:ascii="Century Gothic" w:hAnsi="Century Gothic"/>
          <w:sz w:val="52"/>
          <w:szCs w:val="52"/>
        </w:rPr>
        <w:t>___________________ Date:________</w:t>
      </w:r>
    </w:p>
    <w:sectPr w:rsidR="00732DD0" w:rsidSect="00E629C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629C1"/>
    <w:rsid w:val="00390EEA"/>
    <w:rsid w:val="003D38E2"/>
    <w:rsid w:val="00527621"/>
    <w:rsid w:val="006219D7"/>
    <w:rsid w:val="0065376E"/>
    <w:rsid w:val="006C1F58"/>
    <w:rsid w:val="00732DD0"/>
    <w:rsid w:val="00D22ECA"/>
    <w:rsid w:val="00E629C1"/>
    <w:rsid w:val="00FE0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5:docId w15:val="{C468B55C-678E-448D-A3F6-F3E64F09F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1F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629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29C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629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B39AC0-F315-490F-9452-99CD1D569D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A4ACE13E</Template>
  <TotalTime>0</TotalTime>
  <Pages>1</Pages>
  <Words>7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 Dunn</dc:creator>
  <cp:lastModifiedBy>ST-NILES-G</cp:lastModifiedBy>
  <cp:revision>3</cp:revision>
  <cp:lastPrinted>2019-03-19T08:38:00Z</cp:lastPrinted>
  <dcterms:created xsi:type="dcterms:W3CDTF">2018-05-23T13:45:00Z</dcterms:created>
  <dcterms:modified xsi:type="dcterms:W3CDTF">2019-03-19T08:38:00Z</dcterms:modified>
</cp:coreProperties>
</file>